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6715" w:rsidRDefault="00C33F07">
      <w:pPr>
        <w:tabs>
          <w:tab w:val="right" w:pos="9026"/>
        </w:tabs>
        <w:jc w:val="right"/>
        <w:rPr>
          <w:b/>
          <w:bCs/>
          <w:kern w:val="2"/>
        </w:rPr>
      </w:pPr>
      <w:r>
        <w:rPr>
          <w:noProof/>
          <w:sz w:val="20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-114935</wp:posOffset>
            </wp:positionV>
            <wp:extent cx="1304925" cy="1200150"/>
            <wp:effectExtent l="0" t="0" r="0" b="0"/>
            <wp:wrapNone/>
            <wp:docPr id="2" name="Picture 4" descr="Berk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rkle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56715">
        <w:rPr>
          <w:b/>
          <w:bCs/>
          <w:kern w:val="2"/>
        </w:rPr>
        <w:t>Headteacher</w:t>
      </w:r>
      <w:proofErr w:type="spellEnd"/>
      <w:r w:rsidR="00E56715">
        <w:rPr>
          <w:b/>
          <w:bCs/>
          <w:noProof/>
          <w:sz w:val="20"/>
          <w:lang w:val="en-US"/>
        </w:rPr>
        <w:t xml:space="preserve"> </w:t>
      </w:r>
      <w:r w:rsidR="00E56715">
        <w:rPr>
          <w:noProof/>
          <w:sz w:val="20"/>
          <w:lang w:val="en-US"/>
        </w:rPr>
        <w:tab/>
      </w:r>
      <w:r w:rsidR="00E56715">
        <w:rPr>
          <w:b/>
          <w:bCs/>
          <w:kern w:val="2"/>
        </w:rPr>
        <w:t>Berkley C of E First School</w:t>
      </w:r>
    </w:p>
    <w:p w:rsidR="00E56715" w:rsidRDefault="00565740">
      <w:pPr>
        <w:tabs>
          <w:tab w:val="right" w:pos="9026"/>
        </w:tabs>
        <w:rPr>
          <w:kern w:val="2"/>
        </w:rPr>
      </w:pPr>
      <w:r>
        <w:rPr>
          <w:kern w:val="2"/>
        </w:rPr>
        <w:t>Mr S Kirby</w:t>
      </w:r>
      <w:r w:rsidR="00E56715">
        <w:rPr>
          <w:b/>
          <w:bCs/>
          <w:kern w:val="2"/>
        </w:rPr>
        <w:tab/>
      </w:r>
      <w:r w:rsidR="00E56715">
        <w:rPr>
          <w:kern w:val="2"/>
        </w:rPr>
        <w:t>Berkley, Frome, Somerset</w:t>
      </w:r>
    </w:p>
    <w:p w:rsidR="00E56715" w:rsidRDefault="00C33F07">
      <w:pPr>
        <w:tabs>
          <w:tab w:val="right" w:pos="9026"/>
        </w:tabs>
        <w:rPr>
          <w:kern w:val="2"/>
        </w:rPr>
      </w:pPr>
      <w:r>
        <w:rPr>
          <w:noProof/>
          <w:sz w:val="20"/>
          <w:lang w:eastAsia="en-GB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106680</wp:posOffset>
            </wp:positionV>
            <wp:extent cx="1800225" cy="596265"/>
            <wp:effectExtent l="0" t="0" r="0" b="0"/>
            <wp:wrapNone/>
            <wp:docPr id="3" name="Picture 3" descr="P:\Office\USER\graphics\fcl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Office\USER\graphics\fclp2.jpg"/>
                    <pic:cNvPicPr>
                      <a:picLocks noChangeAspect="1" noChangeArrowheads="1"/>
                    </pic:cNvPicPr>
                  </pic:nvPicPr>
                  <pic:blipFill>
                    <a:blip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715">
        <w:rPr>
          <w:kern w:val="2"/>
        </w:rPr>
        <w:tab/>
        <w:t>BA</w:t>
      </w:r>
      <w:proofErr w:type="gramStart"/>
      <w:r w:rsidR="00E56715">
        <w:rPr>
          <w:kern w:val="2"/>
        </w:rPr>
        <w:t>11  5</w:t>
      </w:r>
      <w:proofErr w:type="gramEnd"/>
      <w:r w:rsidR="00E56715">
        <w:rPr>
          <w:kern w:val="2"/>
        </w:rPr>
        <w:t>JH</w:t>
      </w:r>
    </w:p>
    <w:p w:rsidR="00E56715" w:rsidRDefault="00E56715">
      <w:pPr>
        <w:tabs>
          <w:tab w:val="right" w:pos="9026"/>
        </w:tabs>
        <w:rPr>
          <w:kern w:val="2"/>
        </w:rPr>
      </w:pPr>
    </w:p>
    <w:p w:rsidR="00E56715" w:rsidRDefault="00E56715">
      <w:pPr>
        <w:tabs>
          <w:tab w:val="right" w:pos="9026"/>
        </w:tabs>
        <w:rPr>
          <w:kern w:val="2"/>
        </w:rPr>
      </w:pPr>
      <w:r>
        <w:rPr>
          <w:kern w:val="2"/>
        </w:rPr>
        <w:tab/>
      </w:r>
      <w:r w:rsidRPr="00963DE7">
        <w:rPr>
          <w:b/>
          <w:bCs/>
          <w:kern w:val="2"/>
        </w:rPr>
        <w:t>Tel</w:t>
      </w:r>
      <w:r w:rsidR="00963DE7">
        <w:rPr>
          <w:b/>
          <w:bCs/>
          <w:kern w:val="2"/>
        </w:rPr>
        <w:t xml:space="preserve">: </w:t>
      </w:r>
      <w:r w:rsidRPr="00963DE7">
        <w:rPr>
          <w:kern w:val="2"/>
        </w:rPr>
        <w:t>01373</w:t>
      </w:r>
      <w:r>
        <w:rPr>
          <w:kern w:val="2"/>
        </w:rPr>
        <w:t xml:space="preserve"> 830455</w:t>
      </w:r>
    </w:p>
    <w:p w:rsidR="00963DE7" w:rsidRDefault="00963DE7">
      <w:pPr>
        <w:tabs>
          <w:tab w:val="right" w:pos="9026"/>
        </w:tabs>
        <w:rPr>
          <w:kern w:val="2"/>
        </w:rPr>
      </w:pPr>
      <w:r>
        <w:rPr>
          <w:kern w:val="2"/>
        </w:rPr>
        <w:tab/>
      </w:r>
      <w:r>
        <w:rPr>
          <w:b/>
          <w:bCs/>
          <w:kern w:val="2"/>
        </w:rPr>
        <w:t xml:space="preserve">Fax: </w:t>
      </w:r>
      <w:r>
        <w:rPr>
          <w:bCs/>
          <w:kern w:val="2"/>
        </w:rPr>
        <w:t>01373 831397</w:t>
      </w:r>
    </w:p>
    <w:p w:rsidR="00E56715" w:rsidRDefault="00E56715">
      <w:pPr>
        <w:tabs>
          <w:tab w:val="right" w:pos="9000"/>
        </w:tabs>
        <w:rPr>
          <w:kern w:val="2"/>
        </w:rPr>
      </w:pPr>
      <w:r>
        <w:rPr>
          <w:kern w:val="2"/>
        </w:rPr>
        <w:tab/>
      </w:r>
      <w:r>
        <w:rPr>
          <w:b/>
          <w:bCs/>
          <w:kern w:val="2"/>
        </w:rPr>
        <w:t>E-mail:</w:t>
      </w:r>
      <w:r>
        <w:rPr>
          <w:kern w:val="2"/>
        </w:rPr>
        <w:t xml:space="preserve">  </w:t>
      </w:r>
      <w:r w:rsidR="00927F3D">
        <w:rPr>
          <w:kern w:val="2"/>
        </w:rPr>
        <w:t>sch.030@educ.somerset.gov.uk</w:t>
      </w:r>
    </w:p>
    <w:p w:rsidR="00E56715" w:rsidRDefault="00E56715"/>
    <w:p w:rsidR="0083329C" w:rsidRDefault="003604F2" w:rsidP="0083329C">
      <w:pPr>
        <w:rPr>
          <w:b/>
          <w:u w:val="single"/>
        </w:rPr>
      </w:pPr>
      <w:r w:rsidRPr="003604F2">
        <w:rPr>
          <w:b/>
          <w:u w:val="single"/>
        </w:rPr>
        <w:t xml:space="preserve">School </w:t>
      </w:r>
      <w:r w:rsidR="0061526A" w:rsidRPr="003604F2">
        <w:rPr>
          <w:b/>
          <w:u w:val="single"/>
        </w:rPr>
        <w:t>Responsibilities</w:t>
      </w:r>
      <w:r w:rsidR="0061526A">
        <w:rPr>
          <w:b/>
          <w:u w:val="single"/>
        </w:rPr>
        <w:t xml:space="preserve"> -</w:t>
      </w:r>
      <w:r w:rsidR="00C33F07">
        <w:rPr>
          <w:b/>
          <w:u w:val="single"/>
        </w:rPr>
        <w:t xml:space="preserve">  2017</w:t>
      </w:r>
    </w:p>
    <w:p w:rsidR="00C33F07" w:rsidRDefault="00C33F07" w:rsidP="0083329C">
      <w:pPr>
        <w:rPr>
          <w:b/>
          <w:u w:val="single"/>
        </w:rPr>
      </w:pPr>
    </w:p>
    <w:p w:rsidR="003604F2" w:rsidRPr="003604F2" w:rsidRDefault="003604F2" w:rsidP="0083329C">
      <w:pPr>
        <w:rPr>
          <w:b/>
          <w:u w:val="single"/>
        </w:rPr>
      </w:pPr>
    </w:p>
    <w:p w:rsidR="003604F2" w:rsidRPr="00C33F07" w:rsidRDefault="003604F2" w:rsidP="0083329C">
      <w:pPr>
        <w:rPr>
          <w:b/>
          <w:u w:val="single"/>
        </w:rPr>
      </w:pPr>
      <w:r w:rsidRPr="00C33F07">
        <w:rPr>
          <w:b/>
          <w:u w:val="single"/>
        </w:rPr>
        <w:t>Steve</w:t>
      </w:r>
      <w:r w:rsidR="00776194">
        <w:rPr>
          <w:b/>
          <w:u w:val="single"/>
        </w:rPr>
        <w:t xml:space="preserve"> Kirby</w:t>
      </w:r>
    </w:p>
    <w:p w:rsidR="003604F2" w:rsidRDefault="003604F2" w:rsidP="0083329C">
      <w:pPr>
        <w:rPr>
          <w:b/>
        </w:rPr>
      </w:pPr>
      <w:proofErr w:type="spellStart"/>
      <w:r>
        <w:rPr>
          <w:b/>
        </w:rPr>
        <w:t>Headteacher</w:t>
      </w:r>
      <w:proofErr w:type="spellEnd"/>
    </w:p>
    <w:p w:rsidR="003604F2" w:rsidRDefault="003604F2" w:rsidP="0083329C">
      <w:pPr>
        <w:rPr>
          <w:b/>
        </w:rPr>
      </w:pPr>
    </w:p>
    <w:p w:rsidR="003604F2" w:rsidRDefault="003604F2" w:rsidP="0083329C">
      <w:r>
        <w:t>Data</w:t>
      </w:r>
    </w:p>
    <w:p w:rsidR="003604F2" w:rsidRDefault="003604F2" w:rsidP="0083329C">
      <w:r>
        <w:t>SIAMS</w:t>
      </w:r>
    </w:p>
    <w:p w:rsidR="003604F2" w:rsidRDefault="003604F2" w:rsidP="0083329C">
      <w:r>
        <w:t>Collective Worship</w:t>
      </w:r>
    </w:p>
    <w:p w:rsidR="003604F2" w:rsidRDefault="003604F2" w:rsidP="0083329C">
      <w:r>
        <w:t>Network magazine</w:t>
      </w:r>
    </w:p>
    <w:p w:rsidR="003604F2" w:rsidRDefault="003604F2" w:rsidP="0083329C">
      <w:r>
        <w:t>More Able</w:t>
      </w:r>
    </w:p>
    <w:p w:rsidR="003604F2" w:rsidRDefault="003604F2" w:rsidP="0083329C"/>
    <w:p w:rsidR="003604F2" w:rsidRDefault="003604F2" w:rsidP="0083329C">
      <w:pPr>
        <w:rPr>
          <w:b/>
        </w:rPr>
      </w:pPr>
    </w:p>
    <w:p w:rsidR="003604F2" w:rsidRPr="00C33F07" w:rsidRDefault="003604F2" w:rsidP="0083329C">
      <w:pPr>
        <w:rPr>
          <w:b/>
          <w:u w:val="single"/>
        </w:rPr>
      </w:pPr>
      <w:r w:rsidRPr="00C33F07">
        <w:rPr>
          <w:b/>
          <w:u w:val="single"/>
        </w:rPr>
        <w:t>Jane</w:t>
      </w:r>
      <w:r w:rsidR="00776194">
        <w:rPr>
          <w:b/>
          <w:u w:val="single"/>
        </w:rPr>
        <w:t xml:space="preserve"> Matthews</w:t>
      </w:r>
    </w:p>
    <w:p w:rsidR="003604F2" w:rsidRPr="003604F2" w:rsidRDefault="003604F2" w:rsidP="0083329C">
      <w:pPr>
        <w:rPr>
          <w:b/>
        </w:rPr>
      </w:pPr>
      <w:r w:rsidRPr="003604F2">
        <w:rPr>
          <w:b/>
        </w:rPr>
        <w:t xml:space="preserve">Assistant </w:t>
      </w:r>
      <w:proofErr w:type="spellStart"/>
      <w:r w:rsidRPr="003604F2">
        <w:rPr>
          <w:b/>
        </w:rPr>
        <w:t>Headteacher</w:t>
      </w:r>
      <w:proofErr w:type="spellEnd"/>
    </w:p>
    <w:p w:rsidR="003604F2" w:rsidRDefault="003604F2" w:rsidP="0083329C"/>
    <w:p w:rsidR="003604F2" w:rsidRDefault="003604F2" w:rsidP="0083329C">
      <w:r>
        <w:t>Early Years Lead</w:t>
      </w:r>
    </w:p>
    <w:p w:rsidR="003604F2" w:rsidRDefault="003604F2" w:rsidP="0083329C">
      <w:r>
        <w:t>Curriculum Lead</w:t>
      </w:r>
    </w:p>
    <w:p w:rsidR="003604F2" w:rsidRDefault="003604F2" w:rsidP="0083329C">
      <w:r>
        <w:t>Numeracy</w:t>
      </w:r>
    </w:p>
    <w:p w:rsidR="003604F2" w:rsidRDefault="003604F2" w:rsidP="0083329C">
      <w:r>
        <w:t>PSHE</w:t>
      </w:r>
    </w:p>
    <w:p w:rsidR="003604F2" w:rsidRDefault="003604F2" w:rsidP="0083329C">
      <w:r>
        <w:t>Eco Coordinator</w:t>
      </w:r>
    </w:p>
    <w:p w:rsidR="003604F2" w:rsidRDefault="003604F2" w:rsidP="0083329C"/>
    <w:p w:rsidR="003604F2" w:rsidRPr="00C33F07" w:rsidRDefault="003604F2" w:rsidP="0083329C">
      <w:pPr>
        <w:rPr>
          <w:b/>
          <w:u w:val="single"/>
        </w:rPr>
      </w:pPr>
      <w:r w:rsidRPr="00C33F07">
        <w:rPr>
          <w:b/>
          <w:u w:val="single"/>
        </w:rPr>
        <w:t>Luci</w:t>
      </w:r>
      <w:r w:rsidR="00776194">
        <w:rPr>
          <w:b/>
          <w:u w:val="single"/>
        </w:rPr>
        <w:t xml:space="preserve"> Pickford</w:t>
      </w:r>
    </w:p>
    <w:p w:rsidR="003604F2" w:rsidRDefault="003604F2" w:rsidP="0083329C">
      <w:pPr>
        <w:rPr>
          <w:b/>
        </w:rPr>
      </w:pPr>
      <w:r>
        <w:rPr>
          <w:b/>
        </w:rPr>
        <w:t xml:space="preserve">Assistant </w:t>
      </w:r>
      <w:proofErr w:type="spellStart"/>
      <w:r>
        <w:rPr>
          <w:b/>
        </w:rPr>
        <w:t>Headteacher</w:t>
      </w:r>
      <w:proofErr w:type="spellEnd"/>
    </w:p>
    <w:p w:rsidR="003604F2" w:rsidRDefault="003604F2" w:rsidP="0083329C">
      <w:pPr>
        <w:rPr>
          <w:b/>
        </w:rPr>
      </w:pPr>
    </w:p>
    <w:p w:rsidR="003604F2" w:rsidRDefault="003604F2" w:rsidP="0083329C">
      <w:r w:rsidRPr="003604F2">
        <w:t>KS1 Lead</w:t>
      </w:r>
    </w:p>
    <w:p w:rsidR="003604F2" w:rsidRDefault="003604F2" w:rsidP="0083329C">
      <w:r>
        <w:t>Assessment lead</w:t>
      </w:r>
    </w:p>
    <w:p w:rsidR="003604F2" w:rsidRDefault="003604F2" w:rsidP="0083329C">
      <w:r>
        <w:t>Literacy</w:t>
      </w:r>
    </w:p>
    <w:p w:rsidR="003604F2" w:rsidRDefault="003604F2" w:rsidP="0083329C">
      <w:r>
        <w:t>E-Safety Lead</w:t>
      </w:r>
    </w:p>
    <w:p w:rsidR="003604F2" w:rsidRDefault="003604F2" w:rsidP="0083329C">
      <w:r>
        <w:t>Safeguarding Deputy</w:t>
      </w:r>
    </w:p>
    <w:p w:rsidR="003604F2" w:rsidRDefault="003604F2" w:rsidP="0083329C">
      <w:r>
        <w:t>Community Co</w:t>
      </w:r>
      <w:r w:rsidR="00FE2880">
        <w:t>-</w:t>
      </w:r>
      <w:r>
        <w:t>ordinator</w:t>
      </w:r>
    </w:p>
    <w:p w:rsidR="003604F2" w:rsidRDefault="003604F2" w:rsidP="0083329C">
      <w:r>
        <w:t>Family Service Co</w:t>
      </w:r>
      <w:r w:rsidR="00FE2880">
        <w:t>-</w:t>
      </w:r>
      <w:r>
        <w:t>ordinator</w:t>
      </w:r>
    </w:p>
    <w:p w:rsidR="003604F2" w:rsidRDefault="003604F2" w:rsidP="0083329C">
      <w:r>
        <w:t>Global Learning</w:t>
      </w:r>
      <w:r w:rsidR="004201F7">
        <w:t>/spiritual group</w:t>
      </w:r>
    </w:p>
    <w:p w:rsidR="003604F2" w:rsidRDefault="003604F2" w:rsidP="0083329C">
      <w:r>
        <w:t>Staff Governor</w:t>
      </w:r>
    </w:p>
    <w:p w:rsidR="005D441C" w:rsidRDefault="005D441C" w:rsidP="0083329C"/>
    <w:p w:rsidR="005D441C" w:rsidRDefault="005D441C" w:rsidP="0083329C"/>
    <w:p w:rsidR="003604F2" w:rsidRPr="00C33F07" w:rsidRDefault="003604F2" w:rsidP="0083329C">
      <w:pPr>
        <w:rPr>
          <w:u w:val="single"/>
        </w:rPr>
      </w:pPr>
      <w:r w:rsidRPr="00C33F07">
        <w:rPr>
          <w:b/>
          <w:u w:val="single"/>
        </w:rPr>
        <w:lastRenderedPageBreak/>
        <w:t>Lynne</w:t>
      </w:r>
      <w:r w:rsidR="00776194">
        <w:rPr>
          <w:b/>
          <w:u w:val="single"/>
        </w:rPr>
        <w:t xml:space="preserve"> Langton</w:t>
      </w:r>
    </w:p>
    <w:p w:rsidR="003604F2" w:rsidRDefault="003604F2" w:rsidP="0083329C">
      <w:pPr>
        <w:rPr>
          <w:b/>
        </w:rPr>
      </w:pPr>
      <w:r w:rsidRPr="003604F2">
        <w:rPr>
          <w:b/>
        </w:rPr>
        <w:t>SENCO</w:t>
      </w:r>
    </w:p>
    <w:p w:rsidR="003604F2" w:rsidRPr="003604F2" w:rsidRDefault="003604F2" w:rsidP="0083329C"/>
    <w:p w:rsidR="003604F2" w:rsidRDefault="003604F2" w:rsidP="0083329C">
      <w:r>
        <w:t>KS 2 Lead</w:t>
      </w:r>
    </w:p>
    <w:p w:rsidR="003604F2" w:rsidRDefault="003604F2" w:rsidP="0083329C">
      <w:r>
        <w:t>Safeguarding Lead</w:t>
      </w:r>
    </w:p>
    <w:p w:rsidR="003604F2" w:rsidRPr="003604F2" w:rsidRDefault="003604F2" w:rsidP="0083329C">
      <w:r>
        <w:t>Science</w:t>
      </w:r>
    </w:p>
    <w:p w:rsidR="003604F2" w:rsidRDefault="003604F2" w:rsidP="0083329C"/>
    <w:p w:rsidR="003604F2" w:rsidRDefault="003604F2" w:rsidP="0083329C"/>
    <w:p w:rsidR="003604F2" w:rsidRPr="00C33F07" w:rsidRDefault="003604F2" w:rsidP="0083329C">
      <w:pPr>
        <w:rPr>
          <w:b/>
          <w:u w:val="single"/>
        </w:rPr>
      </w:pPr>
      <w:r w:rsidRPr="00C33F07">
        <w:rPr>
          <w:b/>
          <w:u w:val="single"/>
        </w:rPr>
        <w:t>Greg</w:t>
      </w:r>
      <w:r w:rsidR="00776194">
        <w:rPr>
          <w:b/>
          <w:u w:val="single"/>
        </w:rPr>
        <w:t xml:space="preserve"> </w:t>
      </w:r>
      <w:proofErr w:type="spellStart"/>
      <w:r w:rsidR="00776194">
        <w:rPr>
          <w:b/>
          <w:u w:val="single"/>
        </w:rPr>
        <w:t>Banton</w:t>
      </w:r>
      <w:proofErr w:type="spellEnd"/>
    </w:p>
    <w:p w:rsidR="003604F2" w:rsidRDefault="003604F2" w:rsidP="0083329C">
      <w:pPr>
        <w:rPr>
          <w:b/>
        </w:rPr>
      </w:pPr>
    </w:p>
    <w:p w:rsidR="003604F2" w:rsidRPr="003604F2" w:rsidRDefault="003604F2" w:rsidP="0083329C">
      <w:r w:rsidRPr="003604F2">
        <w:t>ICT</w:t>
      </w:r>
    </w:p>
    <w:p w:rsidR="003604F2" w:rsidRDefault="003604F2" w:rsidP="0083329C">
      <w:r w:rsidRPr="003604F2">
        <w:t>P.E</w:t>
      </w:r>
    </w:p>
    <w:p w:rsidR="00FE2880" w:rsidRPr="003604F2" w:rsidRDefault="00FE2880" w:rsidP="0083329C">
      <w:r>
        <w:t>E-Safety Co-ordinator</w:t>
      </w:r>
    </w:p>
    <w:p w:rsidR="003604F2" w:rsidRPr="003604F2" w:rsidRDefault="003604F2" w:rsidP="0083329C">
      <w:r w:rsidRPr="003604F2">
        <w:t>Swimming</w:t>
      </w:r>
    </w:p>
    <w:p w:rsidR="003604F2" w:rsidRDefault="003604F2" w:rsidP="0083329C">
      <w:r w:rsidRPr="003604F2">
        <w:t>School Council</w:t>
      </w:r>
    </w:p>
    <w:p w:rsidR="00C33F07" w:rsidRDefault="00C33F07" w:rsidP="0083329C"/>
    <w:p w:rsidR="00C33F07" w:rsidRDefault="00C33F07" w:rsidP="0083329C"/>
    <w:p w:rsidR="00C33F07" w:rsidRPr="00C33F07" w:rsidRDefault="00C33F07" w:rsidP="0083329C">
      <w:pPr>
        <w:rPr>
          <w:u w:val="single"/>
        </w:rPr>
      </w:pPr>
      <w:r w:rsidRPr="00C33F07">
        <w:rPr>
          <w:b/>
          <w:u w:val="single"/>
        </w:rPr>
        <w:t>Rebecca</w:t>
      </w:r>
      <w:r w:rsidR="00776194">
        <w:rPr>
          <w:b/>
          <w:u w:val="single"/>
        </w:rPr>
        <w:t xml:space="preserve"> Hardwick</w:t>
      </w:r>
    </w:p>
    <w:p w:rsidR="00C33F07" w:rsidRDefault="00C33F07" w:rsidP="0083329C"/>
    <w:p w:rsidR="00C33F07" w:rsidRDefault="00C33F07" w:rsidP="0083329C">
      <w:r>
        <w:t>Art/DT</w:t>
      </w:r>
    </w:p>
    <w:p w:rsidR="00C33F07" w:rsidRDefault="00C33F07" w:rsidP="0083329C">
      <w:r>
        <w:t>Geography/History</w:t>
      </w:r>
    </w:p>
    <w:p w:rsidR="00C33F07" w:rsidRDefault="00C33F07" w:rsidP="0083329C">
      <w:r>
        <w:t>FBS</w:t>
      </w:r>
    </w:p>
    <w:p w:rsidR="005D441C" w:rsidRDefault="005D441C" w:rsidP="0083329C"/>
    <w:p w:rsidR="005D441C" w:rsidRDefault="005D441C" w:rsidP="0083329C">
      <w:r w:rsidRPr="005D441C">
        <w:rPr>
          <w:b/>
          <w:u w:val="single"/>
        </w:rPr>
        <w:t>Sarah Appleby</w:t>
      </w:r>
    </w:p>
    <w:p w:rsidR="005D441C" w:rsidRDefault="005D441C" w:rsidP="0083329C"/>
    <w:p w:rsidR="005D441C" w:rsidRPr="005D441C" w:rsidRDefault="005D441C" w:rsidP="0083329C">
      <w:r>
        <w:t>R.E</w:t>
      </w:r>
      <w:bookmarkStart w:id="0" w:name="_GoBack"/>
      <w:bookmarkEnd w:id="0"/>
    </w:p>
    <w:p w:rsidR="00C33F07" w:rsidRDefault="00C33F07" w:rsidP="0083329C"/>
    <w:p w:rsidR="00C33F07" w:rsidRDefault="00C33F07" w:rsidP="0083329C"/>
    <w:p w:rsidR="00C33F07" w:rsidRPr="00C33F07" w:rsidRDefault="00C33F07" w:rsidP="0083329C">
      <w:pPr>
        <w:rPr>
          <w:b/>
          <w:u w:val="single"/>
        </w:rPr>
      </w:pPr>
      <w:r w:rsidRPr="00C33F07">
        <w:rPr>
          <w:b/>
          <w:u w:val="single"/>
        </w:rPr>
        <w:t>Ting</w:t>
      </w:r>
      <w:r w:rsidR="00776194">
        <w:rPr>
          <w:b/>
          <w:u w:val="single"/>
        </w:rPr>
        <w:t xml:space="preserve"> Randle</w:t>
      </w:r>
    </w:p>
    <w:p w:rsidR="00C33F07" w:rsidRDefault="00C33F07" w:rsidP="0083329C"/>
    <w:p w:rsidR="00C33F07" w:rsidRDefault="00C33F07" w:rsidP="0083329C">
      <w:r>
        <w:t>Music</w:t>
      </w:r>
    </w:p>
    <w:p w:rsidR="00C33F07" w:rsidRDefault="00C33F07" w:rsidP="0083329C"/>
    <w:p w:rsidR="00C33F07" w:rsidRDefault="00C33F07" w:rsidP="0083329C"/>
    <w:p w:rsidR="00C33F07" w:rsidRPr="00C33F07" w:rsidRDefault="00C33F07" w:rsidP="0083329C">
      <w:pPr>
        <w:rPr>
          <w:b/>
          <w:u w:val="single"/>
        </w:rPr>
      </w:pPr>
      <w:r w:rsidRPr="00C33F07">
        <w:rPr>
          <w:b/>
          <w:u w:val="single"/>
        </w:rPr>
        <w:t xml:space="preserve">Ian </w:t>
      </w:r>
      <w:r w:rsidR="003D1554">
        <w:rPr>
          <w:b/>
          <w:u w:val="single"/>
        </w:rPr>
        <w:t xml:space="preserve">Groves </w:t>
      </w:r>
      <w:r w:rsidRPr="00C33F07">
        <w:rPr>
          <w:b/>
          <w:u w:val="single"/>
        </w:rPr>
        <w:t>– IG Sports</w:t>
      </w:r>
    </w:p>
    <w:p w:rsidR="00C33F07" w:rsidRDefault="00C33F07" w:rsidP="0083329C"/>
    <w:p w:rsidR="00C33F07" w:rsidRPr="003604F2" w:rsidRDefault="00C33F07" w:rsidP="0083329C">
      <w:r>
        <w:t>Playground Leaders</w:t>
      </w:r>
    </w:p>
    <w:p w:rsidR="003604F2" w:rsidRDefault="003604F2" w:rsidP="0083329C"/>
    <w:p w:rsidR="003604F2" w:rsidRDefault="003604F2" w:rsidP="0083329C"/>
    <w:p w:rsidR="0083329C" w:rsidRDefault="0083329C" w:rsidP="000554FD"/>
    <w:p w:rsidR="000554FD" w:rsidRPr="00F40289" w:rsidRDefault="000554FD" w:rsidP="000554FD"/>
    <w:sectPr w:rsidR="000554FD" w:rsidRPr="00F40289" w:rsidSect="00A06AE2">
      <w:footerReference w:type="default" r:id="rId8"/>
      <w:pgSz w:w="11906" w:h="16838"/>
      <w:pgMar w:top="1440" w:right="1440" w:bottom="899" w:left="1440" w:header="709" w:footer="29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04F2" w:rsidRDefault="003604F2">
      <w:r>
        <w:separator/>
      </w:r>
    </w:p>
  </w:endnote>
  <w:endnote w:type="continuationSeparator" w:id="0">
    <w:p w:rsidR="003604F2" w:rsidRDefault="003604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3E77" w:rsidRDefault="001A4843" w:rsidP="00497598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2ED58079" wp14:editId="4FAE7F51">
              <wp:simplePos x="0" y="0"/>
              <wp:positionH relativeFrom="column">
                <wp:posOffset>1600200</wp:posOffset>
              </wp:positionH>
              <wp:positionV relativeFrom="paragraph">
                <wp:posOffset>137160</wp:posOffset>
              </wp:positionV>
              <wp:extent cx="2476500" cy="171450"/>
              <wp:effectExtent l="0" t="0" r="0" b="0"/>
              <wp:wrapNone/>
              <wp:docPr id="1" name="WordAr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2476500" cy="17145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C33F07" w:rsidRDefault="00C33F07" w:rsidP="00C33F0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Where Learning is Fun and People Care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D58079" id="_x0000_t202" coordsize="21600,21600" o:spt="202" path="m,l,21600r21600,l21600,xe">
              <v:stroke joinstyle="miter"/>
              <v:path gradientshapeok="t" o:connecttype="rect"/>
            </v:shapetype>
            <v:shape id="WordArt 3" o:spid="_x0000_s1026" type="#_x0000_t202" style="position:absolute;margin-left:126pt;margin-top:10.8pt;width:195pt;height:13.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" filled="f" stroked="f">
              <o:lock v:ext="edit" shapetype="t"/>
              <v:textbox style="mso-fit-shape-to-text:t">
                <w:txbxContent>
                  <w:p w:rsidR="00C33F07" w:rsidRDefault="00C33F07" w:rsidP="00C33F07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Where Learning is Fun and People Care</w:t>
                    </w:r>
                  </w:p>
                </w:txbxContent>
              </v:textbox>
            </v:shape>
          </w:pict>
        </mc:Fallback>
      </mc:AlternateContent>
    </w:r>
    <w:r w:rsidR="00C33F07">
      <w:rPr>
        <w:noProof/>
        <w:lang w:eastAsia="en-GB"/>
      </w:rPr>
      <w:drawing>
        <wp:anchor distT="0" distB="0" distL="114300" distR="114300" simplePos="0" relativeHeight="251655680" behindDoc="1" locked="0" layoutInCell="1" allowOverlap="1" wp14:anchorId="5A25E2B0" wp14:editId="7A7658DE">
          <wp:simplePos x="0" y="0"/>
          <wp:positionH relativeFrom="column">
            <wp:posOffset>3543300</wp:posOffset>
          </wp:positionH>
          <wp:positionV relativeFrom="paragraph">
            <wp:posOffset>1133475</wp:posOffset>
          </wp:positionV>
          <wp:extent cx="1379220" cy="577215"/>
          <wp:effectExtent l="0" t="0" r="0" b="0"/>
          <wp:wrapNone/>
          <wp:docPr id="5" name="Picture 5" descr="FMSiS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MSiS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577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3F07">
      <w:rPr>
        <w:noProof/>
        <w:lang w:eastAsia="en-GB"/>
      </w:rPr>
      <w:drawing>
        <wp:anchor distT="0" distB="0" distL="114300" distR="114300" simplePos="0" relativeHeight="251661824" behindDoc="1" locked="0" layoutInCell="1" allowOverlap="1" wp14:anchorId="293C422C" wp14:editId="07C35FD7">
          <wp:simplePos x="0" y="0"/>
          <wp:positionH relativeFrom="column">
            <wp:posOffset>619125</wp:posOffset>
          </wp:positionH>
          <wp:positionV relativeFrom="paragraph">
            <wp:posOffset>1071880</wp:posOffset>
          </wp:positionV>
          <wp:extent cx="1600200" cy="695960"/>
          <wp:effectExtent l="0" t="0" r="0" b="0"/>
          <wp:wrapNone/>
          <wp:docPr id="11" name="Picture 11" descr="360 E-S Mark  logo 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360 E-S Mark  logo blu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695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3F07">
      <w:rPr>
        <w:noProof/>
        <w:lang w:eastAsia="en-GB"/>
      </w:rPr>
      <w:drawing>
        <wp:anchor distT="0" distB="0" distL="114300" distR="114300" simplePos="0" relativeHeight="251658752" behindDoc="1" locked="0" layoutInCell="1" allowOverlap="1" wp14:anchorId="6D406404" wp14:editId="5A49CE09">
          <wp:simplePos x="0" y="0"/>
          <wp:positionH relativeFrom="column">
            <wp:posOffset>1600200</wp:posOffset>
          </wp:positionH>
          <wp:positionV relativeFrom="paragraph">
            <wp:posOffset>347345</wp:posOffset>
          </wp:positionV>
          <wp:extent cx="751205" cy="695325"/>
          <wp:effectExtent l="0" t="0" r="0" b="0"/>
          <wp:wrapNone/>
          <wp:docPr id="8" name="Picture 8" descr="Eco-Schoo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co-School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20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3F07">
      <w:rPr>
        <w:noProof/>
        <w:lang w:eastAsia="en-GB"/>
      </w:rPr>
      <w:drawing>
        <wp:anchor distT="0" distB="0" distL="114300" distR="114300" simplePos="0" relativeHeight="251657728" behindDoc="1" locked="0" layoutInCell="1" allowOverlap="1" wp14:anchorId="5C720E5A" wp14:editId="1E9D7FCB">
          <wp:simplePos x="0" y="0"/>
          <wp:positionH relativeFrom="column">
            <wp:posOffset>4171950</wp:posOffset>
          </wp:positionH>
          <wp:positionV relativeFrom="paragraph">
            <wp:posOffset>333375</wp:posOffset>
          </wp:positionV>
          <wp:extent cx="664845" cy="738505"/>
          <wp:effectExtent l="0" t="0" r="0" b="0"/>
          <wp:wrapTight wrapText="bothSides">
            <wp:wrapPolygon edited="0">
              <wp:start x="0" y="0"/>
              <wp:lineTo x="0" y="21173"/>
              <wp:lineTo x="21043" y="21173"/>
              <wp:lineTo x="21043" y="0"/>
              <wp:lineTo x="0" y="0"/>
            </wp:wrapPolygon>
          </wp:wrapTight>
          <wp:docPr id="7" name="Picture 7" descr="Logo October 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October 2009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3F07">
      <w:rPr>
        <w:noProof/>
        <w:lang w:eastAsia="en-GB"/>
      </w:rPr>
      <w:drawing>
        <wp:anchor distT="0" distB="0" distL="114300" distR="114300" simplePos="0" relativeHeight="251656704" behindDoc="1" locked="0" layoutInCell="1" allowOverlap="1" wp14:anchorId="1B3C5435" wp14:editId="74773756">
          <wp:simplePos x="0" y="0"/>
          <wp:positionH relativeFrom="column">
            <wp:posOffset>390525</wp:posOffset>
          </wp:positionH>
          <wp:positionV relativeFrom="paragraph">
            <wp:posOffset>305435</wp:posOffset>
          </wp:positionV>
          <wp:extent cx="770255" cy="737235"/>
          <wp:effectExtent l="0" t="0" r="0" b="0"/>
          <wp:wrapNone/>
          <wp:docPr id="6" name="Picture 6" descr="Activemark_Logo_20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ctivemark_Logo_200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3F07">
      <w:rPr>
        <w:noProof/>
        <w:lang w:eastAsia="en-GB"/>
      </w:rPr>
      <w:drawing>
        <wp:anchor distT="0" distB="0" distL="114300" distR="114300" simplePos="0" relativeHeight="251660800" behindDoc="1" locked="0" layoutInCell="1" allowOverlap="1" wp14:anchorId="1C92E664" wp14:editId="4A9D3F74">
          <wp:simplePos x="0" y="0"/>
          <wp:positionH relativeFrom="column">
            <wp:posOffset>2694305</wp:posOffset>
          </wp:positionH>
          <wp:positionV relativeFrom="paragraph">
            <wp:posOffset>305435</wp:posOffset>
          </wp:positionV>
          <wp:extent cx="972820" cy="828040"/>
          <wp:effectExtent l="0" t="0" r="0" b="0"/>
          <wp:wrapThrough wrapText="bothSides">
            <wp:wrapPolygon edited="0">
              <wp:start x="0" y="0"/>
              <wp:lineTo x="0" y="20871"/>
              <wp:lineTo x="21149" y="20871"/>
              <wp:lineTo x="21149" y="0"/>
              <wp:lineTo x="0" y="0"/>
            </wp:wrapPolygon>
          </wp:wrapThrough>
          <wp:docPr id="10" name="Picture 10" descr="Governor 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overnor Mark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828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3F07">
      <w:rPr>
        <w:noProof/>
        <w:lang w:eastAsia="en-GB"/>
      </w:rPr>
      <w:drawing>
        <wp:anchor distT="0" distB="0" distL="114300" distR="114300" simplePos="0" relativeHeight="251654656" behindDoc="1" locked="0" layoutInCell="1" allowOverlap="1" wp14:anchorId="0D9816AA" wp14:editId="1EAA4337">
          <wp:simplePos x="0" y="0"/>
          <wp:positionH relativeFrom="column">
            <wp:posOffset>-752475</wp:posOffset>
          </wp:positionH>
          <wp:positionV relativeFrom="paragraph">
            <wp:posOffset>349885</wp:posOffset>
          </wp:positionV>
          <wp:extent cx="914400" cy="721995"/>
          <wp:effectExtent l="0" t="0" r="0" b="0"/>
          <wp:wrapNone/>
          <wp:docPr id="4" name="Picture 4" descr="National Healthy School Programme">
            <a:hlinkClick xmlns:a="http://schemas.openxmlformats.org/drawingml/2006/main" r:id="rId7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ational Healthy School Programme">
                    <a:hlinkClick r:id="rId7"/>
                  </pic:cNvPr>
                  <pic:cNvPicPr>
                    <a:picLocks noChangeAspect="1" noChangeArrowheads="1"/>
                  </pic:cNvPicPr>
                </pic:nvPicPr>
                <pic:blipFill>
                  <a:blip r:embed="rId8" r:link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721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3F07">
      <w:rPr>
        <w:noProof/>
        <w:lang w:eastAsia="en-GB"/>
      </w:rPr>
      <w:drawing>
        <wp:anchor distT="0" distB="0" distL="114300" distR="114300" simplePos="0" relativeHeight="251659776" behindDoc="1" locked="0" layoutInCell="1" allowOverlap="1" wp14:anchorId="04E14517" wp14:editId="512427FF">
          <wp:simplePos x="0" y="0"/>
          <wp:positionH relativeFrom="column">
            <wp:posOffset>5467350</wp:posOffset>
          </wp:positionH>
          <wp:positionV relativeFrom="paragraph">
            <wp:posOffset>138430</wp:posOffset>
          </wp:positionV>
          <wp:extent cx="800100" cy="800100"/>
          <wp:effectExtent l="0" t="0" r="0" b="0"/>
          <wp:wrapNone/>
          <wp:docPr id="9" name="Picture 9" descr="OutstandingLogo10-11_POS_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OutstandingLogo10-11_POS_50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7598" w:rsidRPr="00497598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04F2" w:rsidRDefault="003604F2">
      <w:r>
        <w:separator/>
      </w:r>
    </w:p>
  </w:footnote>
  <w:footnote w:type="continuationSeparator" w:id="0">
    <w:p w:rsidR="003604F2" w:rsidRDefault="003604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9"/>
  <w:drawingGridVerticalSpacing w:val="181"/>
  <w:displayHorizontalDrawingGridEvery w:val="2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4F2"/>
    <w:rsid w:val="000554FD"/>
    <w:rsid w:val="0007093E"/>
    <w:rsid w:val="000C3A37"/>
    <w:rsid w:val="000F0172"/>
    <w:rsid w:val="001A4843"/>
    <w:rsid w:val="001C0599"/>
    <w:rsid w:val="002044D4"/>
    <w:rsid w:val="00231040"/>
    <w:rsid w:val="00323E77"/>
    <w:rsid w:val="003604F2"/>
    <w:rsid w:val="003D1554"/>
    <w:rsid w:val="004201F7"/>
    <w:rsid w:val="00451A17"/>
    <w:rsid w:val="004544BD"/>
    <w:rsid w:val="00461A9D"/>
    <w:rsid w:val="004937A0"/>
    <w:rsid w:val="00497598"/>
    <w:rsid w:val="004B1B51"/>
    <w:rsid w:val="00565740"/>
    <w:rsid w:val="005A35BA"/>
    <w:rsid w:val="005D441C"/>
    <w:rsid w:val="0061003D"/>
    <w:rsid w:val="0061526A"/>
    <w:rsid w:val="006A76DD"/>
    <w:rsid w:val="006D69DC"/>
    <w:rsid w:val="00705510"/>
    <w:rsid w:val="007417EB"/>
    <w:rsid w:val="00776194"/>
    <w:rsid w:val="0078522B"/>
    <w:rsid w:val="0083329C"/>
    <w:rsid w:val="00850CEA"/>
    <w:rsid w:val="00927F3D"/>
    <w:rsid w:val="00963DE7"/>
    <w:rsid w:val="009A4C36"/>
    <w:rsid w:val="00A06AE2"/>
    <w:rsid w:val="00AA6C87"/>
    <w:rsid w:val="00B17E0A"/>
    <w:rsid w:val="00B23AE5"/>
    <w:rsid w:val="00C33F07"/>
    <w:rsid w:val="00C61B27"/>
    <w:rsid w:val="00D201C6"/>
    <w:rsid w:val="00D93D91"/>
    <w:rsid w:val="00E56715"/>
    <w:rsid w:val="00EA3B6B"/>
    <w:rsid w:val="00EE43AF"/>
    <w:rsid w:val="00F40289"/>
    <w:rsid w:val="00F46DD3"/>
    <w:rsid w:val="00F57F8E"/>
    <w:rsid w:val="00FE2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3052755D"/>
  <w15:chartTrackingRefBased/>
  <w15:docId w15:val="{64F596D2-E2EE-46C8-97DB-FD760B263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23E7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23E77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61003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83329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3329C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44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file:///P:\Office\USER\graphics\fclp2.jp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hyperlink" Target="http://www.healthyschools.gov.uk/Default.aspx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10" Type="http://schemas.openxmlformats.org/officeDocument/2006/relationships/image" Target="media/image9.jpeg"/><Relationship Id="rId4" Type="http://schemas.openxmlformats.org/officeDocument/2006/relationships/image" Target="media/image5.jpeg"/><Relationship Id="rId9" Type="http://schemas.openxmlformats.org/officeDocument/2006/relationships/image" Target="http://www.healthyschools.gov.uk/images/logos/national.gif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Office\templates\Microsoft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Microsoft letterhead</Template>
  <TotalTime>45</TotalTime>
  <Pages>2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Headteacher</vt:lpstr>
    </vt:vector>
  </TitlesOfParts>
  <Company>Somerset County Council</Company>
  <LinksUpToDate>false</LinksUpToDate>
  <CharactersWithSpaces>857</CharactersWithSpaces>
  <SharedDoc>false</SharedDoc>
  <HLinks>
    <vt:vector size="18" baseType="variant">
      <vt:variant>
        <vt:i4>5832776</vt:i4>
      </vt:variant>
      <vt:variant>
        <vt:i4>-1</vt:i4>
      </vt:variant>
      <vt:variant>
        <vt:i4>2052</vt:i4>
      </vt:variant>
      <vt:variant>
        <vt:i4>4</vt:i4>
      </vt:variant>
      <vt:variant>
        <vt:lpwstr>http://www.healthyschools.gov.uk/Default.aspx</vt:lpwstr>
      </vt:variant>
      <vt:variant>
        <vt:lpwstr/>
      </vt:variant>
      <vt:variant>
        <vt:i4>2949167</vt:i4>
      </vt:variant>
      <vt:variant>
        <vt:i4>-1</vt:i4>
      </vt:variant>
      <vt:variant>
        <vt:i4>2052</vt:i4>
      </vt:variant>
      <vt:variant>
        <vt:i4>1</vt:i4>
      </vt:variant>
      <vt:variant>
        <vt:lpwstr>http://www.healthyschools.gov.uk/images/logos/national.gif</vt:lpwstr>
      </vt:variant>
      <vt:variant>
        <vt:lpwstr/>
      </vt:variant>
      <vt:variant>
        <vt:i4>1114176</vt:i4>
      </vt:variant>
      <vt:variant>
        <vt:i4>-1</vt:i4>
      </vt:variant>
      <vt:variant>
        <vt:i4>1027</vt:i4>
      </vt:variant>
      <vt:variant>
        <vt:i4>1</vt:i4>
      </vt:variant>
      <vt:variant>
        <vt:lpwstr>P:\Office\USER\graphics\fclp2.jpg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Headteacher</dc:title>
  <dc:subject/>
  <dc:creator>Sarah Pickford</dc:creator>
  <cp:keywords/>
  <cp:lastModifiedBy>Sarah Pickford</cp:lastModifiedBy>
  <cp:revision>7</cp:revision>
  <cp:lastPrinted>2015-02-10T14:11:00Z</cp:lastPrinted>
  <dcterms:created xsi:type="dcterms:W3CDTF">2017-11-10T15:36:00Z</dcterms:created>
  <dcterms:modified xsi:type="dcterms:W3CDTF">2018-01-19T14:47:00Z</dcterms:modified>
</cp:coreProperties>
</file>